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EE8" w:rsidRDefault="00AB6EE8"/>
    <w:p w:rsidR="00AB6EE8" w:rsidRPr="00E02238" w:rsidRDefault="00AB6EE8" w:rsidP="007B74AD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AB6EE8" w:rsidRDefault="00AB6EE8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AB6EE8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AB6EE8" w:rsidRPr="00FF0E82" w:rsidRDefault="00AB6EE8" w:rsidP="00FF0E8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AB6EE8" w:rsidRPr="00FF0E82" w:rsidRDefault="00AB6EE8" w:rsidP="00FF0E8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AB6EE8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AB6EE8" w:rsidRPr="00FF0E82" w:rsidRDefault="00AB6EE8" w:rsidP="00FF0E8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AB6EE8" w:rsidRPr="00FF0E82" w:rsidRDefault="00AB6EE8" w:rsidP="00FF0E8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AB6EE8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AB6EE8" w:rsidRPr="00FF0E82" w:rsidRDefault="00AB6EE8" w:rsidP="00FF0E8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B6EE8" w:rsidRPr="00FF0E82" w:rsidRDefault="00AB6EE8" w:rsidP="00FF0E8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10.2010</w:t>
            </w:r>
          </w:p>
        </w:tc>
      </w:tr>
    </w:tbl>
    <w:p w:rsidR="00AB6EE8" w:rsidRDefault="00AB6EE8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AB6EE8" w:rsidRDefault="00AB6EE8" w:rsidP="007B09D4">
      <w:pPr>
        <w:rPr>
          <w:rFonts w:ascii="Arial" w:hAnsi="Arial" w:cs="Arial"/>
          <w:b/>
          <w:sz w:val="22"/>
          <w:szCs w:val="22"/>
          <w:rtl/>
        </w:rPr>
      </w:pPr>
    </w:p>
    <w:p w:rsidR="00AB6EE8" w:rsidRDefault="00AB6EE8" w:rsidP="007B09D4">
      <w:pPr>
        <w:rPr>
          <w:rFonts w:ascii="Arial" w:hAnsi="Arial" w:cs="Arial"/>
          <w:b/>
          <w:sz w:val="22"/>
          <w:szCs w:val="22"/>
          <w:rtl/>
        </w:rPr>
      </w:pPr>
    </w:p>
    <w:p w:rsidR="00AB6EE8" w:rsidRPr="00813E93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AB6EE8" w:rsidRPr="002A5F9B" w:rsidRDefault="00AB6EE8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AB6EE8" w:rsidRDefault="00AB6EE8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09pt;margin-top:11.85pt;width:27pt;height:18pt;z-index:251657728" filled="f" stroked="f">
            <v:textbox>
              <w:txbxContent>
                <w:p w:rsidR="00AB6EE8" w:rsidRPr="004E5FA3" w:rsidRDefault="00AB6EE8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AB6EE8" w:rsidRDefault="00AB6EE8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AB6EE8" w:rsidRPr="00813E93" w:rsidRDefault="00AB6EE8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AB6EE8" w:rsidTr="00FF0E82">
        <w:tc>
          <w:tcPr>
            <w:tcW w:w="9178" w:type="dxa"/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B6EE8" w:rsidRPr="00656066" w:rsidTr="00FF0E82">
        <w:tc>
          <w:tcPr>
            <w:tcW w:w="9178" w:type="dxa"/>
          </w:tcPr>
          <w:p w:rsidR="00AB6EE8" w:rsidRPr="00FF0E82" w:rsidRDefault="00AB6EE8" w:rsidP="003A35C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(שרתי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נלווה) לתשתיות אלה נדרשת תחזוקה.</w:t>
            </w:r>
          </w:p>
        </w:tc>
      </w:tr>
    </w:tbl>
    <w:p w:rsidR="00AB6EE8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7" type="#_x0000_t202" style="position:absolute;left:0;text-align:left;margin-left:129.75pt;margin-top:-.15pt;width:27pt;height:18pt;z-index:251659776;mso-position-horizontal-relative:text;mso-position-vertical-relative:text" filled="f" stroked="f">
            <v:textbox>
              <w:txbxContent>
                <w:p w:rsidR="00AB6EE8" w:rsidRPr="004E5FA3" w:rsidRDefault="00AB6EE8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AB6EE8" w:rsidRPr="00813E93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AB6EE8" w:rsidRPr="00813E93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8" type="#_x0000_t202" style="position:absolute;left:0;text-align:left;margin-left:421pt;margin-top:12.05pt;width:27pt;height:18pt;z-index:251655680" filled="f" stroked="f">
            <v:textbox style="mso-next-textbox:#_x0000_s1028">
              <w:txbxContent>
                <w:p w:rsidR="00AB6EE8" w:rsidRPr="004E5FA3" w:rsidRDefault="00AB6EE8" w:rsidP="007B09D4"/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AB6EE8" w:rsidRPr="00813E93">
        <w:tc>
          <w:tcPr>
            <w:tcW w:w="3085" w:type="dxa"/>
          </w:tcPr>
          <w:p w:rsidR="00AB6EE8" w:rsidRPr="00813E93" w:rsidRDefault="00AB6EE8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>
                    <w:txbxContent>
                      <w:p w:rsidR="00AB6EE8" w:rsidRPr="004E5FA3" w:rsidRDefault="00AB6EE8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B6EE8" w:rsidRPr="00813E93" w:rsidRDefault="00AB6EE8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B6EE8" w:rsidRPr="00813E93" w:rsidRDefault="00AB6EE8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B6EE8" w:rsidRPr="00813E93" w:rsidRDefault="00AB6EE8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AB6EE8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6EE8" w:rsidRPr="00FF0E82" w:rsidRDefault="00AB6EE8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היולט פקרד</w:t>
            </w:r>
          </w:p>
        </w:tc>
      </w:tr>
      <w:tr w:rsidR="00AB6EE8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B6EE8" w:rsidRPr="00FF0E82" w:rsidRDefault="00AB6EE8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AB6EE8" w:rsidRPr="00FF0E82" w:rsidRDefault="00AB6EE8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6EE8" w:rsidRPr="00FF0E82" w:rsidRDefault="00AB6EE8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AB6EE8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6EE8" w:rsidRPr="00FF0E82" w:rsidRDefault="00AB6EE8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_x0000_s1030" type="#_x0000_t202" style="position:absolute;left:0;text-align:left;margin-left:117pt;margin-top:-.6pt;width:27pt;height:18pt;z-index:251656704;mso-position-horizontal-relative:text;mso-position-vertical-relative:text" filled="f" stroked="f">
                  <v:textbox style="mso-next-textbox:#_x0000_s1030">
                    <w:txbxContent>
                      <w:p w:rsidR="00AB6EE8" w:rsidRPr="004E5FA3" w:rsidRDefault="00AB6EE8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B6EE8" w:rsidRPr="00FF0E82" w:rsidRDefault="00AB6EE8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B6EE8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6EE8" w:rsidRPr="00FF0E82" w:rsidRDefault="00AB6EE8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533,157</w:t>
            </w:r>
          </w:p>
        </w:tc>
      </w:tr>
      <w:tr w:rsidR="00AB6EE8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B6EE8" w:rsidRPr="00FF0E82" w:rsidRDefault="00AB6EE8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01.01.2011-31.12.2011</w:t>
            </w:r>
          </w:p>
        </w:tc>
      </w:tr>
    </w:tbl>
    <w:p w:rsidR="00AB6EE8" w:rsidRDefault="00AB6EE8" w:rsidP="007B09D4">
      <w:pPr>
        <w:rPr>
          <w:rFonts w:ascii="Arial" w:hAnsi="Arial" w:cs="Arial"/>
          <w:bCs/>
          <w:rtl/>
        </w:rPr>
      </w:pPr>
    </w:p>
    <w:p w:rsidR="00AB6EE8" w:rsidRPr="00BD3C63" w:rsidRDefault="00AB6EE8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AB6EE8" w:rsidRDefault="00AB6EE8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AB6EE8" w:rsidTr="00FF0E82">
        <w:tc>
          <w:tcPr>
            <w:tcW w:w="9286" w:type="dxa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היולט פקרד היא היצרן והספק היחידי של תשתיות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Alpha/VMS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 המוסמך לתת תחזוקה לציוד ולתוכנה בתשתית הקיימת במשרד החינוך.</w:t>
            </w:r>
          </w:p>
        </w:tc>
      </w:tr>
    </w:tbl>
    <w:p w:rsidR="00AB6EE8" w:rsidRPr="00813E93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AB6EE8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AB6EE8" w:rsidRDefault="00AB6EE8" w:rsidP="007B09D4">
      <w:pPr>
        <w:rPr>
          <w:rFonts w:ascii="Arial" w:hAnsi="Arial" w:cs="Arial"/>
          <w:b/>
          <w:sz w:val="22"/>
          <w:szCs w:val="22"/>
          <w:rtl/>
        </w:rPr>
      </w:pPr>
    </w:p>
    <w:p w:rsidR="00AB6EE8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AB6EE8" w:rsidRDefault="00AB6EE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AB6EE8" w:rsidTr="00FF0E82">
        <w:tc>
          <w:tcPr>
            <w:tcW w:w="2698" w:type="dxa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700" w:type="dxa"/>
          </w:tcPr>
          <w:p w:rsidR="00AB6EE8" w:rsidRPr="00FF0E82" w:rsidRDefault="00AB6EE8" w:rsidP="00FF0E8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AB6EE8" w:rsidTr="00FF0E82">
        <w:tc>
          <w:tcPr>
            <w:tcW w:w="2698" w:type="dxa"/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AB6EE8" w:rsidRPr="00FF0E82" w:rsidRDefault="00AB6EE8" w:rsidP="00FF0E8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B6EE8" w:rsidRPr="00813E93" w:rsidRDefault="00AB6EE8" w:rsidP="007B09D4">
      <w:pPr>
        <w:rPr>
          <w:rtl/>
        </w:rPr>
      </w:pPr>
    </w:p>
    <w:sectPr w:rsidR="00AB6EE8" w:rsidRPr="00813E9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6EE8" w:rsidRDefault="00AB6EE8">
      <w:r>
        <w:separator/>
      </w:r>
    </w:p>
    <w:p w:rsidR="00AB6EE8" w:rsidRDefault="00AB6EE8"/>
  </w:endnote>
  <w:endnote w:type="continuationSeparator" w:id="1">
    <w:p w:rsidR="00AB6EE8" w:rsidRDefault="00AB6EE8">
      <w:r>
        <w:continuationSeparator/>
      </w:r>
    </w:p>
    <w:p w:rsidR="00AB6EE8" w:rsidRDefault="00AB6EE8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309"/>
      <w:gridCol w:w="3864"/>
      <w:gridCol w:w="3873"/>
    </w:tblGrid>
    <w:tr w:rsidR="00AB6EE8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AB6EE8" w:rsidRPr="00446139" w:rsidRDefault="00AB6EE8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AB6EE8" w:rsidRPr="00446139" w:rsidRDefault="00AB6EE8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500518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AB6EE8" w:rsidRPr="00446139" w:rsidRDefault="00AB6EE8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AB6EE8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AB6EE8" w:rsidRPr="00446139" w:rsidRDefault="00AB6EE8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AB6EE8" w:rsidRDefault="00AB6EE8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AB6EE8" w:rsidRDefault="00AB6EE8">
    <w:pPr>
      <w:rPr>
        <w:rtl/>
      </w:rPr>
    </w:pPr>
  </w:p>
  <w:p w:rsidR="00AB6EE8" w:rsidRDefault="00AB6EE8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AB6EE8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AB6EE8" w:rsidRPr="00446139" w:rsidRDefault="00AB6EE8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AB6EE8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AB6EE8" w:rsidRPr="00446139" w:rsidRDefault="00AB6EE8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AB6EE8" w:rsidRPr="005063DE" w:rsidRDefault="00AB6EE8">
    <w:pPr>
      <w:pStyle w:val="Footer"/>
    </w:pPr>
  </w:p>
  <w:p w:rsidR="00AB6EE8" w:rsidRDefault="00AB6EE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6EE8" w:rsidRDefault="00AB6EE8">
      <w:r>
        <w:separator/>
      </w:r>
    </w:p>
    <w:p w:rsidR="00AB6EE8" w:rsidRDefault="00AB6EE8"/>
  </w:footnote>
  <w:footnote w:type="continuationSeparator" w:id="1">
    <w:p w:rsidR="00AB6EE8" w:rsidRDefault="00AB6EE8">
      <w:r>
        <w:continuationSeparator/>
      </w:r>
    </w:p>
    <w:p w:rsidR="00AB6EE8" w:rsidRDefault="00AB6EE8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59"/>
      <w:gridCol w:w="3968"/>
    </w:tblGrid>
    <w:tr w:rsidR="00AB6EE8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AB6EE8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AB6EE8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AB6EE8" w:rsidRPr="00446139" w:rsidRDefault="00AB6EE8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AB6EE8" w:rsidRDefault="00AB6EE8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EE8" w:rsidRDefault="00AB6EE8" w:rsidP="00367921">
    <w:pPr>
      <w:pStyle w:val="Header"/>
      <w:rPr>
        <w:rtl/>
      </w:rPr>
    </w:pPr>
  </w:p>
  <w:p w:rsidR="00AB6EE8" w:rsidRDefault="00AB6EE8" w:rsidP="00367921">
    <w:pPr>
      <w:pStyle w:val="Header"/>
      <w:rPr>
        <w:rtl/>
      </w:rPr>
    </w:pPr>
    <w:r w:rsidRPr="0050051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30E9"/>
    <w:rsid w:val="00525C85"/>
    <w:rsid w:val="00525EC5"/>
    <w:rsid w:val="005330BE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1672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5155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52B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39B7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39B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39B7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39B7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539B7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539B7"/>
    <w:rPr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539B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39B7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539B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539B7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539B7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454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2</Pages>
  <Words>232</Words>
  <Characters>1161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2</cp:revision>
  <cp:lastPrinted>2010-01-07T07:22:00Z</cp:lastPrinted>
  <dcterms:created xsi:type="dcterms:W3CDTF">2010-10-27T10:55:00Z</dcterms:created>
  <dcterms:modified xsi:type="dcterms:W3CDTF">2010-10-27T10:55:00Z</dcterms:modified>
</cp:coreProperties>
</file>